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FCF39" w14:textId="77777777" w:rsidR="008B6F92" w:rsidRPr="00E5387B" w:rsidRDefault="008B6F92" w:rsidP="008B6F92">
      <w:pPr>
        <w:suppressAutoHyphens/>
        <w:spacing w:line="276" w:lineRule="auto"/>
        <w:jc w:val="right"/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</w:pPr>
      <w:r w:rsidRPr="00E5387B"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  <w:t>Załącznik nr 2 – formularz ofertowy</w:t>
      </w:r>
    </w:p>
    <w:p w14:paraId="7E8D8A21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16F91EAF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6E1ADB70" w14:textId="77777777" w:rsidR="008B6F92" w:rsidRPr="00E5387B" w:rsidRDefault="008B6F92" w:rsidP="008B6F92">
      <w:pPr>
        <w:suppressAutoHyphens/>
        <w:ind w:firstLine="708"/>
        <w:jc w:val="both"/>
        <w:rPr>
          <w:rFonts w:asciiTheme="minorHAnsi" w:eastAsia="Calibri" w:hAnsiTheme="minorHAnsi" w:cs="Calibri"/>
          <w:sz w:val="18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18"/>
          <w:szCs w:val="21"/>
          <w:lang w:eastAsia="ar-SA"/>
        </w:rPr>
        <w:t xml:space="preserve">     Wykonawca</w:t>
      </w:r>
    </w:p>
    <w:p w14:paraId="17615CEA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0D362EFD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72B5594D" w14:textId="77777777" w:rsidR="008B6F92" w:rsidRPr="00E5387B" w:rsidRDefault="008B6F92" w:rsidP="008B6F92">
      <w:pPr>
        <w:suppressAutoHyphens/>
        <w:ind w:firstLine="708"/>
        <w:jc w:val="both"/>
        <w:rPr>
          <w:rFonts w:asciiTheme="minorHAnsi" w:eastAsia="Calibri" w:hAnsiTheme="minorHAnsi" w:cs="Calibri"/>
          <w:sz w:val="18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</w:t>
      </w:r>
      <w:r w:rsidRPr="00E5387B">
        <w:rPr>
          <w:rFonts w:asciiTheme="minorHAnsi" w:eastAsia="Calibri" w:hAnsiTheme="minorHAnsi" w:cs="Calibri"/>
          <w:sz w:val="18"/>
          <w:szCs w:val="21"/>
          <w:lang w:eastAsia="ar-SA"/>
        </w:rPr>
        <w:t>Adres</w:t>
      </w:r>
    </w:p>
    <w:p w14:paraId="322FE46C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725ACA0A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2005D46D" w14:textId="77777777" w:rsidR="008B6F92" w:rsidRPr="00E5387B" w:rsidRDefault="008B6F92" w:rsidP="008B6F92">
      <w:pPr>
        <w:suppressAutoHyphens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</w:t>
      </w:r>
      <w:r w:rsidRPr="00E5387B">
        <w:rPr>
          <w:rFonts w:asciiTheme="minorHAnsi" w:eastAsia="Calibri" w:hAnsiTheme="minorHAnsi" w:cs="Calibri"/>
          <w:sz w:val="18"/>
          <w:szCs w:val="21"/>
          <w:lang w:eastAsia="ar-SA"/>
        </w:rPr>
        <w:t>nr telefonu, adres e-mail</w:t>
      </w:r>
    </w:p>
    <w:p w14:paraId="1AB31791" w14:textId="77777777" w:rsidR="008B6F92" w:rsidRPr="00E5387B" w:rsidRDefault="008B6F92" w:rsidP="008B6F92">
      <w:pPr>
        <w:suppressAutoHyphens/>
        <w:spacing w:line="360" w:lineRule="auto"/>
        <w:ind w:left="4394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639BD177" w14:textId="77777777" w:rsidR="008B6F92" w:rsidRPr="00E5387B" w:rsidRDefault="008B6F92" w:rsidP="008B6F92">
      <w:pPr>
        <w:suppressAutoHyphens/>
        <w:spacing w:line="360" w:lineRule="auto"/>
        <w:ind w:left="4394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ul. Bażyńskiego 1A</w:t>
      </w:r>
      <w:r>
        <w:rPr>
          <w:rFonts w:asciiTheme="minorHAnsi" w:eastAsia="Calibri" w:hAnsiTheme="minorHAnsi" w:cs="Calibri"/>
          <w:sz w:val="21"/>
          <w:szCs w:val="21"/>
          <w:lang w:eastAsia="ar-SA"/>
        </w:rPr>
        <w:t xml:space="preserve">, 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80-952 Gdańsk</w:t>
      </w:r>
    </w:p>
    <w:p w14:paraId="6BBFC07B" w14:textId="77777777" w:rsidR="008B6F92" w:rsidRPr="00E5387B" w:rsidRDefault="008B6F92" w:rsidP="008B6F92">
      <w:pPr>
        <w:suppressAutoHyphens/>
        <w:spacing w:after="200" w:line="276" w:lineRule="auto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3648315C" w14:textId="77777777" w:rsidR="008B6F92" w:rsidRPr="00E5387B" w:rsidRDefault="008B6F92" w:rsidP="008B6F92">
      <w:pPr>
        <w:suppressAutoHyphens/>
        <w:spacing w:after="200" w:line="276" w:lineRule="auto"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  <w:t>OFERTA</w:t>
      </w:r>
    </w:p>
    <w:p w14:paraId="0A9A67DF" w14:textId="05E3A9F3" w:rsidR="008B6F92" w:rsidRPr="00E5387B" w:rsidRDefault="008B6F92" w:rsidP="008B6F92">
      <w:pPr>
        <w:suppressAutoHyphens/>
        <w:spacing w:line="276" w:lineRule="auto"/>
        <w:jc w:val="both"/>
        <w:rPr>
          <w:rFonts w:asciiTheme="minorHAnsi" w:eastAsia="Calibri" w:hAnsiTheme="minorHAnsi" w:cs="Calibri"/>
          <w:bCs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W nawiązaniu do zapytania ofertowego nr</w:t>
      </w:r>
      <w:r w:rsidR="008837BC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14/Beka/2019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z dnia </w:t>
      </w:r>
      <w:r w:rsidR="008837BC">
        <w:rPr>
          <w:rFonts w:asciiTheme="minorHAnsi" w:eastAsia="Calibri" w:hAnsiTheme="minorHAnsi" w:cs="Calibri"/>
          <w:sz w:val="21"/>
          <w:szCs w:val="21"/>
          <w:lang w:eastAsia="ar-SA"/>
        </w:rPr>
        <w:t>31-12-2019</w:t>
      </w:r>
      <w:bookmarkStart w:id="0" w:name="_GoBack"/>
      <w:bookmarkEnd w:id="0"/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r. 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na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usługę pełnienia obowiązków inspektora nadzoru inwestycji wraz z usługą konsultacji dokumentacji do inwestycji</w:t>
      </w:r>
      <w:r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br/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w ramach realizacji projektu pt</w:t>
      </w:r>
      <w:r w:rsidRPr="00014700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.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</w:t>
      </w:r>
      <w:r w:rsidRPr="00CB318F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„Zrównoważona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 turystyka i ekstensywne rolnictwo dla Rezerwatu Przyrody Beka” 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finansowanego w ramach Regionalnego Programu Operacyjnego Województwa Pomorskiego na lata 2014-2020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,</w:t>
      </w:r>
      <w:r w:rsidRPr="00E5387B">
        <w:rPr>
          <w:rFonts w:asciiTheme="minorHAnsi" w:eastAsia="Calibri" w:hAnsiTheme="minorHAnsi" w:cs="Calibri"/>
          <w:bCs/>
          <w:sz w:val="21"/>
          <w:szCs w:val="21"/>
          <w:lang w:eastAsia="ar-SA"/>
        </w:rPr>
        <w:t xml:space="preserve"> przedstawiam swoją ofertę:</w:t>
      </w:r>
    </w:p>
    <w:p w14:paraId="608F9A7F" w14:textId="77777777" w:rsidR="008B6F92" w:rsidRPr="00E5387B" w:rsidRDefault="008B6F92" w:rsidP="008B6F92">
      <w:pPr>
        <w:tabs>
          <w:tab w:val="left" w:pos="142"/>
          <w:tab w:val="left" w:pos="426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0026D4BB" w14:textId="77777777" w:rsidR="008B6F92" w:rsidRPr="00E5387B" w:rsidRDefault="008B6F92" w:rsidP="008B6F92">
      <w:pPr>
        <w:tabs>
          <w:tab w:val="left" w:pos="142"/>
          <w:tab w:val="left" w:pos="426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b/>
          <w:sz w:val="21"/>
          <w:szCs w:val="21"/>
          <w:lang w:eastAsia="ar-SA"/>
        </w:rPr>
        <w:t>Całkowita cena</w:t>
      </w: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brutto za realizację całości zamówienia wynosi:</w:t>
      </w:r>
    </w:p>
    <w:p w14:paraId="6CBBAE32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7716B111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b/>
          <w:sz w:val="21"/>
          <w:szCs w:val="21"/>
          <w:lang w:eastAsia="ar-SA"/>
        </w:rPr>
        <w:t>……………………….…………………………… zł brutto,</w:t>
      </w:r>
    </w:p>
    <w:p w14:paraId="3C93DFF9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</w:p>
    <w:p w14:paraId="1004249C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ind w:left="567"/>
        <w:jc w:val="both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b/>
          <w:sz w:val="21"/>
          <w:szCs w:val="21"/>
          <w:lang w:eastAsia="ar-SA"/>
        </w:rPr>
        <w:t>słownie brutto …………………………………………………….…….złotych,</w:t>
      </w:r>
    </w:p>
    <w:p w14:paraId="09FD1D49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4E593E3A" w14:textId="77777777" w:rsidR="008B6F92" w:rsidRPr="00E5387B" w:rsidRDefault="008B6F92" w:rsidP="008B6F92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Na cenę całkowitą składają się kwoty następujących etapów:</w:t>
      </w:r>
    </w:p>
    <w:p w14:paraId="50B52690" w14:textId="77777777" w:rsidR="008B6F92" w:rsidRPr="00E5387B" w:rsidRDefault="008B6F92" w:rsidP="008B6F92">
      <w:pPr>
        <w:pStyle w:val="Akapitzlist"/>
        <w:numPr>
          <w:ilvl w:val="3"/>
          <w:numId w:val="2"/>
        </w:numPr>
        <w:tabs>
          <w:tab w:val="left" w:pos="142"/>
          <w:tab w:val="left" w:pos="851"/>
          <w:tab w:val="num" w:pos="1276"/>
        </w:tabs>
        <w:suppressAutoHyphens/>
        <w:spacing w:line="276" w:lineRule="auto"/>
        <w:ind w:hanging="2377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Etap nr 1 - …</w:t>
      </w:r>
      <w:r>
        <w:rPr>
          <w:rFonts w:asciiTheme="minorHAnsi" w:eastAsia="Calibri" w:hAnsiTheme="minorHAnsi" w:cs="Calibri"/>
          <w:sz w:val="21"/>
          <w:szCs w:val="21"/>
          <w:lang w:eastAsia="ar-SA"/>
        </w:rPr>
        <w:t>………………….…………..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……. zł brutto</w:t>
      </w:r>
    </w:p>
    <w:p w14:paraId="509546F1" w14:textId="77777777" w:rsidR="008B6F92" w:rsidRPr="00E5387B" w:rsidRDefault="008B6F92" w:rsidP="008B6F92">
      <w:pPr>
        <w:pStyle w:val="Akapitzlist"/>
        <w:numPr>
          <w:ilvl w:val="3"/>
          <w:numId w:val="2"/>
        </w:numPr>
        <w:tabs>
          <w:tab w:val="left" w:pos="142"/>
          <w:tab w:val="left" w:pos="851"/>
          <w:tab w:val="num" w:pos="1276"/>
        </w:tabs>
        <w:suppressAutoHyphens/>
        <w:spacing w:line="276" w:lineRule="auto"/>
        <w:ind w:hanging="2377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Etap nr 2 - ……</w:t>
      </w:r>
      <w:r>
        <w:rPr>
          <w:rFonts w:asciiTheme="minorHAnsi" w:eastAsia="Calibri" w:hAnsiTheme="minorHAnsi" w:cs="Calibri"/>
          <w:sz w:val="21"/>
          <w:szCs w:val="21"/>
          <w:lang w:eastAsia="ar-SA"/>
        </w:rPr>
        <w:t>….…………………………..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…. zł brutto</w:t>
      </w:r>
    </w:p>
    <w:p w14:paraId="09CF6338" w14:textId="77777777" w:rsidR="008B6F92" w:rsidRPr="00E5387B" w:rsidRDefault="008B6F92" w:rsidP="008B6F92">
      <w:pPr>
        <w:pStyle w:val="Akapitzlist"/>
        <w:numPr>
          <w:ilvl w:val="3"/>
          <w:numId w:val="2"/>
        </w:numPr>
        <w:tabs>
          <w:tab w:val="left" w:pos="142"/>
          <w:tab w:val="left" w:pos="851"/>
          <w:tab w:val="num" w:pos="1276"/>
        </w:tabs>
        <w:suppressAutoHyphens/>
        <w:spacing w:line="276" w:lineRule="auto"/>
        <w:ind w:hanging="2377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Etap nr 3 - ………</w:t>
      </w:r>
      <w:r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>. zł brutto</w:t>
      </w:r>
    </w:p>
    <w:p w14:paraId="741E22BF" w14:textId="77777777" w:rsidR="008B6F92" w:rsidRPr="00E5387B" w:rsidRDefault="008B6F92" w:rsidP="008B6F92">
      <w:pPr>
        <w:pStyle w:val="Akapitzlist"/>
        <w:tabs>
          <w:tab w:val="left" w:pos="142"/>
          <w:tab w:val="left" w:pos="851"/>
        </w:tabs>
        <w:suppressAutoHyphens/>
        <w:spacing w:line="276" w:lineRule="auto"/>
        <w:ind w:left="3228"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4327FD8F" w14:textId="77777777" w:rsidR="008B6F92" w:rsidRPr="00E5387B" w:rsidRDefault="008B6F92" w:rsidP="008B6F92">
      <w:pPr>
        <w:suppressAutoHyphens/>
        <w:spacing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 xml:space="preserve">Wykonawca oświadcza, </w:t>
      </w:r>
      <w:r w:rsidRPr="00E5387B">
        <w:rPr>
          <w:rFonts w:asciiTheme="minorHAnsi" w:hAnsiTheme="minorHAnsi"/>
          <w:sz w:val="21"/>
          <w:szCs w:val="21"/>
        </w:rPr>
        <w:t>iż wskazana w ofercie cena, jako cena ryczałtowa została prawidłowo skalkulowana i obejmuję wsze</w:t>
      </w:r>
      <w:r>
        <w:rPr>
          <w:rFonts w:asciiTheme="minorHAnsi" w:hAnsiTheme="minorHAnsi"/>
          <w:sz w:val="21"/>
          <w:szCs w:val="21"/>
        </w:rPr>
        <w:t>lkie koszty realizacji zadania.</w:t>
      </w:r>
      <w:r w:rsidRPr="00E5387B">
        <w:rPr>
          <w:rFonts w:asciiTheme="minorHAnsi" w:hAnsiTheme="minorHAnsi"/>
          <w:sz w:val="21"/>
          <w:szCs w:val="21"/>
        </w:rPr>
        <w:t xml:space="preserve"> </w:t>
      </w:r>
    </w:p>
    <w:p w14:paraId="703740AC" w14:textId="77777777" w:rsidR="008B6F92" w:rsidRPr="00E5387B" w:rsidRDefault="008B6F92" w:rsidP="008B6F92">
      <w:pPr>
        <w:spacing w:line="276" w:lineRule="auto"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hAnsiTheme="minorHAnsi"/>
          <w:iCs/>
          <w:sz w:val="21"/>
          <w:szCs w:val="21"/>
        </w:rPr>
        <w:t xml:space="preserve">Cena obejmie wszystkie koszty i składniki niezbędne do wykonania zamówienia, w tym koszty związane </w:t>
      </w:r>
      <w:r w:rsidRPr="00E5387B">
        <w:rPr>
          <w:rFonts w:asciiTheme="minorHAnsi" w:hAnsiTheme="minorHAnsi"/>
          <w:iCs/>
          <w:sz w:val="21"/>
          <w:szCs w:val="21"/>
        </w:rPr>
        <w:br/>
        <w:t xml:space="preserve">z pozyskaniem niezbędnych dokumentów, </w:t>
      </w:r>
      <w:r>
        <w:rPr>
          <w:rFonts w:asciiTheme="minorHAnsi" w:hAnsiTheme="minorHAnsi"/>
          <w:iCs/>
          <w:sz w:val="21"/>
          <w:szCs w:val="21"/>
        </w:rPr>
        <w:t xml:space="preserve">materiałów </w:t>
      </w:r>
      <w:r w:rsidRPr="00E5387B">
        <w:rPr>
          <w:rFonts w:asciiTheme="minorHAnsi" w:hAnsiTheme="minorHAnsi"/>
          <w:iCs/>
          <w:sz w:val="21"/>
          <w:szCs w:val="21"/>
        </w:rPr>
        <w:t>oraz w szczególności całość wynagrodzenia za świadczone usługi.</w:t>
      </w:r>
    </w:p>
    <w:p w14:paraId="12B8EBA4" w14:textId="77777777" w:rsidR="008B6F92" w:rsidRDefault="008B6F92" w:rsidP="008B6F92">
      <w:pPr>
        <w:pStyle w:val="Akapitzlist"/>
        <w:suppressAutoHyphens/>
        <w:spacing w:after="200" w:line="276" w:lineRule="auto"/>
        <w:ind w:left="0"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5B34AE72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0F152A47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>…………………………………, dnia ……………………………….</w:t>
      </w:r>
    </w:p>
    <w:p w14:paraId="3A03979F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36DC8096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443DBB75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0F4D3D7D" w14:textId="77777777" w:rsidR="008B6F92" w:rsidRPr="00E5387B" w:rsidRDefault="008B6F92" w:rsidP="008B6F92">
      <w:pPr>
        <w:suppressAutoHyphens/>
        <w:spacing w:after="20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213CB0EA" w14:textId="77777777" w:rsidR="008B6F92" w:rsidRPr="00E5387B" w:rsidRDefault="008B6F92" w:rsidP="008B6F92">
      <w:pPr>
        <w:suppressAutoHyphens/>
        <w:ind w:left="3686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305BC5F1" w14:textId="77777777" w:rsidR="006B4267" w:rsidRPr="00315901" w:rsidRDefault="008B6F92" w:rsidP="008B6F92">
      <w:pPr>
        <w:suppressAutoHyphens/>
        <w:ind w:left="3686"/>
        <w:contextualSpacing/>
        <w:jc w:val="both"/>
      </w:pPr>
      <w:r w:rsidRPr="00E5387B">
        <w:rPr>
          <w:rFonts w:asciiTheme="minorHAnsi" w:eastAsia="Calibri" w:hAnsiTheme="minorHAnsi"/>
          <w:sz w:val="21"/>
          <w:szCs w:val="21"/>
          <w:lang w:eastAsia="ar-SA"/>
        </w:rPr>
        <w:t xml:space="preserve">                                                Pieczątka i podpis oferenta</w:t>
      </w:r>
    </w:p>
    <w:sectPr w:rsidR="006B4267" w:rsidRPr="00315901" w:rsidSect="00A0160D">
      <w:footerReference w:type="default" r:id="rId8"/>
      <w:headerReference w:type="first" r:id="rId9"/>
      <w:footerReference w:type="first" r:id="rId10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5107" w14:textId="77777777" w:rsidR="00234D16" w:rsidRDefault="00234D16">
      <w:r>
        <w:separator/>
      </w:r>
    </w:p>
  </w:endnote>
  <w:endnote w:type="continuationSeparator" w:id="0">
    <w:p w14:paraId="1206E560" w14:textId="77777777" w:rsidR="00234D16" w:rsidRDefault="00234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C7226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4FAD662E" wp14:editId="4A35CF3F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8CAA1" w14:textId="77777777" w:rsidR="004302D0" w:rsidRPr="00B01F08" w:rsidRDefault="004302D0" w:rsidP="004302D0">
    <w:pPr>
      <w:pStyle w:val="Stopka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BFAA9A6" wp14:editId="5A4B5218">
          <wp:simplePos x="0" y="0"/>
          <wp:positionH relativeFrom="column">
            <wp:posOffset>2748280</wp:posOffset>
          </wp:positionH>
          <wp:positionV relativeFrom="paragraph">
            <wp:posOffset>122555</wp:posOffset>
          </wp:positionV>
          <wp:extent cx="1248044" cy="660400"/>
          <wp:effectExtent l="0" t="0" r="9525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044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16994840" wp14:editId="11757773">
          <wp:simplePos x="0" y="0"/>
          <wp:positionH relativeFrom="column">
            <wp:posOffset>5423535</wp:posOffset>
          </wp:positionH>
          <wp:positionV relativeFrom="paragraph">
            <wp:posOffset>312420</wp:posOffset>
          </wp:positionV>
          <wp:extent cx="1033780" cy="334645"/>
          <wp:effectExtent l="0" t="0" r="0" b="8255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0" allowOverlap="1" wp14:anchorId="62743318" wp14:editId="1ED90207">
          <wp:simplePos x="0" y="0"/>
          <wp:positionH relativeFrom="page">
            <wp:posOffset>266700</wp:posOffset>
          </wp:positionH>
          <wp:positionV relativeFrom="paragraph">
            <wp:posOffset>75565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23DAE" w14:textId="77777777" w:rsidR="007B2500" w:rsidRPr="004302D0" w:rsidRDefault="00141859" w:rsidP="004302D0">
    <w:pPr>
      <w:pStyle w:val="Stopka"/>
    </w:pPr>
    <w:r>
      <w:rPr>
        <w:noProof/>
      </w:rPr>
      <w:drawing>
        <wp:anchor distT="0" distB="0" distL="114300" distR="114300" simplePos="0" relativeHeight="251663872" behindDoc="0" locked="0" layoutInCell="1" allowOverlap="1" wp14:anchorId="062F8603" wp14:editId="6834CECB">
          <wp:simplePos x="0" y="0"/>
          <wp:positionH relativeFrom="column">
            <wp:posOffset>4765040</wp:posOffset>
          </wp:positionH>
          <wp:positionV relativeFrom="paragraph">
            <wp:posOffset>58420</wp:posOffset>
          </wp:positionV>
          <wp:extent cx="389890" cy="417195"/>
          <wp:effectExtent l="0" t="0" r="0" b="1905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4CEE3A4E" wp14:editId="6A3FA623">
          <wp:simplePos x="0" y="0"/>
          <wp:positionH relativeFrom="column">
            <wp:posOffset>4083685</wp:posOffset>
          </wp:positionH>
          <wp:positionV relativeFrom="paragraph">
            <wp:posOffset>118745</wp:posOffset>
          </wp:positionV>
          <wp:extent cx="608330" cy="355600"/>
          <wp:effectExtent l="0" t="0" r="127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3D2CC" w14:textId="77777777" w:rsidR="00234D16" w:rsidRDefault="00234D16">
      <w:r>
        <w:separator/>
      </w:r>
    </w:p>
  </w:footnote>
  <w:footnote w:type="continuationSeparator" w:id="0">
    <w:p w14:paraId="7265FC1A" w14:textId="77777777" w:rsidR="00234D16" w:rsidRDefault="00234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8CFF9" w14:textId="77777777"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0D5C8A3E" wp14:editId="323024A5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408A"/>
    <w:multiLevelType w:val="hybridMultilevel"/>
    <w:tmpl w:val="574EA1E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90C2EFC"/>
    <w:multiLevelType w:val="hybridMultilevel"/>
    <w:tmpl w:val="85C8AD42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5E633CB5"/>
    <w:multiLevelType w:val="hybridMultilevel"/>
    <w:tmpl w:val="05247B62"/>
    <w:lvl w:ilvl="0" w:tplc="0A90BBA4">
      <w:start w:val="1"/>
      <w:numFmt w:val="decimal"/>
      <w:lvlText w:val="%1."/>
      <w:lvlJc w:val="left"/>
      <w:pPr>
        <w:ind w:left="284" w:hanging="360"/>
      </w:pPr>
      <w:rPr>
        <w:rFonts w:eastAsia="Calibri" w:cs="Calibri" w:hint="default"/>
        <w:color w:val="000000"/>
        <w:u w:val="none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01">
      <w:start w:val="1"/>
      <w:numFmt w:val="bullet"/>
      <w:lvlText w:val=""/>
      <w:lvlJc w:val="left"/>
      <w:pPr>
        <w:ind w:left="1724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D283E"/>
    <w:rsid w:val="00124D4A"/>
    <w:rsid w:val="001304E7"/>
    <w:rsid w:val="00130B23"/>
    <w:rsid w:val="00141859"/>
    <w:rsid w:val="001A02A1"/>
    <w:rsid w:val="001B210F"/>
    <w:rsid w:val="00234D16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40149C"/>
    <w:rsid w:val="00414478"/>
    <w:rsid w:val="004302D0"/>
    <w:rsid w:val="00464281"/>
    <w:rsid w:val="00492BD3"/>
    <w:rsid w:val="004B70BD"/>
    <w:rsid w:val="0052111D"/>
    <w:rsid w:val="005760A9"/>
    <w:rsid w:val="00594464"/>
    <w:rsid w:val="00622781"/>
    <w:rsid w:val="00640BFF"/>
    <w:rsid w:val="0069621B"/>
    <w:rsid w:val="006B4267"/>
    <w:rsid w:val="006C145E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837BC"/>
    <w:rsid w:val="008945D9"/>
    <w:rsid w:val="008B6F92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051B1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C16"/>
    <w:rsid w:val="00EF000D"/>
    <w:rsid w:val="00F545A3"/>
    <w:rsid w:val="00FB5706"/>
    <w:rsid w:val="00FB7887"/>
    <w:rsid w:val="00FD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3B68A9"/>
  <w15:docId w15:val="{CA701976-63D2-48A1-B27B-6E18A5F88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B6F92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8B6F9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B6F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B6F92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B6F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B6F92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C89AD-44CE-441B-B48C-0C8F3243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Tomasz Hoppe</cp:lastModifiedBy>
  <cp:revision>3</cp:revision>
  <cp:lastPrinted>2019-01-31T13:43:00Z</cp:lastPrinted>
  <dcterms:created xsi:type="dcterms:W3CDTF">2019-01-25T09:40:00Z</dcterms:created>
  <dcterms:modified xsi:type="dcterms:W3CDTF">2019-01-31T13:43:00Z</dcterms:modified>
</cp:coreProperties>
</file>