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E03F3" w14:textId="77777777" w:rsidR="00024BFC" w:rsidRPr="00E5387B" w:rsidRDefault="00024BFC" w:rsidP="00024BFC">
      <w:pPr>
        <w:suppressAutoHyphens/>
        <w:contextualSpacing/>
        <w:jc w:val="right"/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</w:pPr>
      <w:r w:rsidRPr="00E5387B"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  <w:t>Załącznik nr 3 –do zapytania ofertowego</w:t>
      </w:r>
    </w:p>
    <w:p w14:paraId="77AA660E" w14:textId="77777777" w:rsidR="00024BFC" w:rsidRPr="00E5387B" w:rsidRDefault="00024BFC" w:rsidP="00024BFC">
      <w:pPr>
        <w:suppressAutoHyphens/>
        <w:contextualSpacing/>
        <w:jc w:val="right"/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</w:pPr>
    </w:p>
    <w:p w14:paraId="5F1A0CB0" w14:textId="77777777" w:rsidR="00024BFC" w:rsidRPr="00E5387B" w:rsidRDefault="00024BFC" w:rsidP="00024BFC">
      <w:pPr>
        <w:suppressAutoHyphens/>
        <w:contextualSpacing/>
        <w:jc w:val="right"/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</w:pPr>
    </w:p>
    <w:p w14:paraId="0565A178" w14:textId="77777777" w:rsidR="00024BFC" w:rsidRPr="00E5387B" w:rsidRDefault="00024BFC" w:rsidP="00024BFC">
      <w:pPr>
        <w:suppressAutoHyphens/>
        <w:contextualSpacing/>
        <w:jc w:val="center"/>
        <w:rPr>
          <w:rFonts w:asciiTheme="minorHAnsi" w:eastAsia="Calibri" w:hAnsiTheme="minorHAnsi" w:cs="Calibri"/>
          <w:b/>
          <w:color w:val="000000"/>
          <w:spacing w:val="30"/>
          <w:sz w:val="21"/>
          <w:szCs w:val="21"/>
          <w:u w:val="single"/>
          <w:lang w:eastAsia="ar-SA"/>
        </w:rPr>
      </w:pPr>
      <w:r w:rsidRPr="00E5387B">
        <w:rPr>
          <w:rFonts w:asciiTheme="minorHAnsi" w:eastAsia="Calibri" w:hAnsiTheme="minorHAnsi" w:cs="Calibri"/>
          <w:b/>
          <w:color w:val="000000"/>
          <w:spacing w:val="30"/>
          <w:sz w:val="21"/>
          <w:szCs w:val="21"/>
          <w:u w:val="single"/>
          <w:lang w:eastAsia="ar-SA"/>
        </w:rPr>
        <w:t>OŚWIADCZENIE O BRAKU POWIĄZAŃ Z ZAMAWIAJĄCYM</w:t>
      </w:r>
    </w:p>
    <w:p w14:paraId="26F030CB" w14:textId="77777777" w:rsidR="00024BFC" w:rsidRPr="00E5387B" w:rsidRDefault="00024BFC" w:rsidP="00024BFC">
      <w:pPr>
        <w:suppressAutoHyphens/>
        <w:contextualSpacing/>
        <w:jc w:val="center"/>
        <w:rPr>
          <w:rFonts w:asciiTheme="minorHAnsi" w:eastAsia="Calibri" w:hAnsiTheme="minorHAnsi" w:cs="Calibri"/>
          <w:color w:val="000000"/>
          <w:spacing w:val="34"/>
          <w:sz w:val="21"/>
          <w:szCs w:val="21"/>
          <w:lang w:eastAsia="ar-SA"/>
        </w:rPr>
      </w:pPr>
    </w:p>
    <w:p w14:paraId="678C9810" w14:textId="77777777" w:rsidR="00024BFC" w:rsidRPr="00E5387B" w:rsidRDefault="00024BFC" w:rsidP="00024BFC">
      <w:pPr>
        <w:suppressAutoHyphens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Dane oferenta:</w:t>
      </w:r>
    </w:p>
    <w:p w14:paraId="17B2801F" w14:textId="77777777" w:rsidR="00024BFC" w:rsidRPr="00E5387B" w:rsidRDefault="00024BFC" w:rsidP="00024BFC">
      <w:pPr>
        <w:suppressAutoHyphens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</w:p>
    <w:p w14:paraId="35E9E4BA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Nazwa: ……………………………………………………………………………………………………………………………………………………</w:t>
      </w:r>
    </w:p>
    <w:p w14:paraId="68F887A3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Adres siedziby: ……………………………………………………………………………………………………………………………………….</w:t>
      </w:r>
    </w:p>
    <w:p w14:paraId="217870C7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val="en-US"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val="en-US" w:eastAsia="ar-SA"/>
        </w:rPr>
        <w:t>Telefon/ faks: ………………………………………….          Adres e-mail: ..……………………………………………………………..</w:t>
      </w:r>
    </w:p>
    <w:p w14:paraId="248B3FBC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NIP: ………………………………………………………….         REGON: ……………………………………………………………………….</w:t>
      </w:r>
    </w:p>
    <w:p w14:paraId="0D18E70B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</w:p>
    <w:p w14:paraId="0F643903" w14:textId="77777777" w:rsidR="00024BFC" w:rsidRPr="00E5387B" w:rsidRDefault="00024BFC" w:rsidP="00024BFC">
      <w:pPr>
        <w:suppressAutoHyphens/>
        <w:spacing w:line="360" w:lineRule="auto"/>
        <w:contextualSpacing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Ja, niżej podpisany, oświadczam, że:</w:t>
      </w:r>
    </w:p>
    <w:p w14:paraId="12EBDB6B" w14:textId="59D337EE" w:rsidR="00024BFC" w:rsidRPr="00E5387B" w:rsidRDefault="00024BFC" w:rsidP="00024BFC">
      <w:pPr>
        <w:suppressAutoHyphens/>
        <w:spacing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Ubiegając się o udzielenie zamówienia nr</w:t>
      </w:r>
      <w:bookmarkStart w:id="0" w:name="_GoBack"/>
      <w:bookmarkEnd w:id="0"/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 </w:t>
      </w:r>
      <w:r w:rsidR="00935F2D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14/Beka/2019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 na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usługę pełnienia obowiązków inspektora nadzoru inwestycji wraz z usługą konsultacji dokumentacji do inwestycji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 w ramach realizacji projektu </w:t>
      </w:r>
      <w:r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br/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pt. </w:t>
      </w:r>
      <w:r w:rsidRPr="00014700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„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Zrównoważona turystyka i ekstensywne rolnictwo dla Rezerwatu Przyrody Beka</w:t>
      </w:r>
      <w:r w:rsidRPr="00E5387B">
        <w:rPr>
          <w:rFonts w:asciiTheme="minorHAnsi" w:eastAsia="Calibri" w:hAnsiTheme="minorHAnsi" w:cs="Calibri"/>
          <w:i/>
          <w:color w:val="000000"/>
          <w:sz w:val="21"/>
          <w:szCs w:val="21"/>
          <w:lang w:eastAsia="ar-SA"/>
        </w:rPr>
        <w:t>”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, 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nie jestem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 powiązany osobowo lub kapitałowo z Zamawiającym – Fundacją Rozwoju Uniwersytetu Gdańskiego, z siedzibą </w:t>
      </w:r>
      <w:r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br/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w Gdańsku przy ul. Bażyńskiego 1A, 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jak również osoba która będzie wykonywać przedmiot zamówienia, </w:t>
      </w:r>
      <w:r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br/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a którą dysponuje nie jest powiązana w przedstawiony sposób.</w:t>
      </w:r>
    </w:p>
    <w:p w14:paraId="7D4D5B9A" w14:textId="77777777" w:rsidR="00024BFC" w:rsidRPr="00E5387B" w:rsidRDefault="00024BFC" w:rsidP="00024BFC">
      <w:pPr>
        <w:suppressAutoHyphens/>
        <w:spacing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</w:p>
    <w:p w14:paraId="1BC02AF1" w14:textId="77777777" w:rsidR="00024BFC" w:rsidRPr="00E5387B" w:rsidRDefault="00024BFC" w:rsidP="00024BFC">
      <w:pPr>
        <w:suppressAutoHyphens/>
        <w:spacing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 xml:space="preserve">Przez powiązania kapitałowe lub osobowe rozumie się wzajemne powiązania między Fundacją Rozwoju Uniwersytetu Gdańskiego lub osobami upoważnionymi do zaciągania zobowiązań w imieniu Fundacji Rozwoju Uniwersytetu Gdańskiego lub osobami wykonującymi w jej imieniu czynności związane </w:t>
      </w:r>
      <w:r w:rsidRPr="00E5387B">
        <w:rPr>
          <w:rFonts w:asciiTheme="minorHAnsi" w:eastAsia="Calibri" w:hAnsiTheme="minorHAnsi"/>
          <w:sz w:val="21"/>
          <w:szCs w:val="21"/>
          <w:lang w:eastAsia="ar-SA"/>
        </w:rPr>
        <w:br/>
        <w:t>z przygotowaniem i przeprowadzeniem procedury wyboru wykonawcy a Wykonawcą, polegające na:</w:t>
      </w:r>
    </w:p>
    <w:p w14:paraId="363C2D1A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a.</w:t>
      </w:r>
      <w:r w:rsidRPr="00E5387B">
        <w:rPr>
          <w:rFonts w:asciiTheme="minorHAnsi" w:eastAsia="Calibri" w:hAnsiTheme="minorHAnsi"/>
          <w:sz w:val="21"/>
          <w:szCs w:val="21"/>
          <w:lang w:eastAsia="ar-SA"/>
        </w:rPr>
        <w:tab/>
        <w:t>uczestniczeniu w spółce, jako wspólnik spółki cywilnej lub spółki osobowej,</w:t>
      </w:r>
    </w:p>
    <w:p w14:paraId="3D9B1836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b.</w:t>
      </w:r>
      <w:r w:rsidRPr="00E5387B">
        <w:rPr>
          <w:rFonts w:asciiTheme="minorHAnsi" w:eastAsia="Calibri" w:hAnsiTheme="minorHAnsi"/>
          <w:sz w:val="21"/>
          <w:szCs w:val="21"/>
          <w:lang w:eastAsia="ar-SA"/>
        </w:rPr>
        <w:tab/>
        <w:t>posiadaniu co najmniej 10% udziałów lub akcji,</w:t>
      </w:r>
    </w:p>
    <w:p w14:paraId="01FC9A53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c.</w:t>
      </w:r>
      <w:r w:rsidRPr="00E5387B">
        <w:rPr>
          <w:rFonts w:asciiTheme="minorHAnsi" w:eastAsia="Calibri" w:hAnsiTheme="minorHAnsi"/>
          <w:sz w:val="21"/>
          <w:szCs w:val="21"/>
          <w:lang w:eastAsia="ar-SA"/>
        </w:rPr>
        <w:tab/>
        <w:t>pełnieniu funkcji członka organu nadzorczego lub zarządzającego, prokurenta, pełnomocnika,</w:t>
      </w:r>
    </w:p>
    <w:p w14:paraId="52B9194C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d.</w:t>
      </w:r>
      <w:r w:rsidRPr="00E5387B">
        <w:rPr>
          <w:rFonts w:asciiTheme="minorHAnsi" w:eastAsia="Calibri" w:hAnsiTheme="minorHAnsi"/>
          <w:sz w:val="21"/>
          <w:szCs w:val="21"/>
          <w:lang w:eastAsia="ar-SA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220C6CD4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51B7C0EE" w14:textId="77777777" w:rsidR="00024BFC" w:rsidRPr="00E5387B" w:rsidRDefault="00024BFC" w:rsidP="00024BFC">
      <w:pPr>
        <w:suppressAutoHyphens/>
        <w:spacing w:line="276" w:lineRule="auto"/>
        <w:ind w:left="709" w:hanging="283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117141FB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40FCF3A7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431C33B8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2BF902D2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0AEDF820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6654A230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57DEFEFA" w14:textId="77777777" w:rsidR="00024BFC" w:rsidRPr="00E5387B" w:rsidRDefault="00024BFC" w:rsidP="00024BFC">
      <w:pPr>
        <w:suppressAutoHyphens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20E89A1C" w14:textId="77777777" w:rsidR="00024BFC" w:rsidRPr="00E5387B" w:rsidRDefault="00024BFC" w:rsidP="00024BFC">
      <w:pPr>
        <w:suppressAutoHyphens/>
        <w:ind w:left="3540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…………………………………………………………………………………………</w:t>
      </w:r>
    </w:p>
    <w:p w14:paraId="166CDD1F" w14:textId="77777777" w:rsidR="00024BFC" w:rsidRPr="00E5387B" w:rsidRDefault="00024BFC" w:rsidP="00024BFC">
      <w:pPr>
        <w:suppressAutoHyphens/>
        <w:ind w:left="3540"/>
        <w:contextualSpacing/>
        <w:jc w:val="both"/>
        <w:rPr>
          <w:rFonts w:asciiTheme="minorHAnsi" w:eastAsia="Calibri" w:hAnsiTheme="minorHAnsi"/>
          <w:sz w:val="18"/>
          <w:szCs w:val="21"/>
          <w:lang w:eastAsia="ar-SA"/>
        </w:rPr>
      </w:pPr>
      <w:r w:rsidRPr="00E5387B">
        <w:rPr>
          <w:rFonts w:asciiTheme="minorHAnsi" w:eastAsia="Calibri" w:hAnsiTheme="minorHAnsi"/>
          <w:sz w:val="18"/>
          <w:szCs w:val="21"/>
          <w:lang w:eastAsia="ar-SA"/>
        </w:rPr>
        <w:t xml:space="preserve">                       (data, podpis i pieczątka upełnomocnionego </w:t>
      </w:r>
    </w:p>
    <w:p w14:paraId="696BA389" w14:textId="77777777" w:rsidR="00024BFC" w:rsidRPr="00F15D34" w:rsidRDefault="00024BFC" w:rsidP="00024BFC">
      <w:pPr>
        <w:suppressAutoHyphens/>
        <w:ind w:left="3540"/>
        <w:contextualSpacing/>
        <w:jc w:val="both"/>
        <w:rPr>
          <w:rFonts w:asciiTheme="minorHAnsi" w:eastAsia="Calibri" w:hAnsiTheme="minorHAnsi"/>
          <w:sz w:val="18"/>
          <w:szCs w:val="21"/>
          <w:lang w:eastAsia="ar-SA"/>
        </w:rPr>
      </w:pPr>
      <w:r w:rsidRPr="00E5387B">
        <w:rPr>
          <w:rFonts w:asciiTheme="minorHAnsi" w:eastAsia="Calibri" w:hAnsiTheme="minorHAnsi"/>
          <w:sz w:val="18"/>
          <w:szCs w:val="21"/>
          <w:lang w:eastAsia="ar-SA"/>
        </w:rPr>
        <w:t xml:space="preserve">                                         przedstawiciela Oferenta)</w:t>
      </w:r>
    </w:p>
    <w:p w14:paraId="616D9E3A" w14:textId="77777777" w:rsidR="00024BFC" w:rsidRPr="00081BAC" w:rsidRDefault="00024BFC" w:rsidP="00024BFC">
      <w:pPr>
        <w:suppressAutoHyphens/>
        <w:ind w:left="3540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455C00A5" w14:textId="77777777" w:rsidR="006B4267" w:rsidRPr="00315901" w:rsidRDefault="006B4267" w:rsidP="00315901"/>
    <w:sectPr w:rsidR="006B4267" w:rsidRPr="00315901" w:rsidSect="00A0160D">
      <w:footerReference w:type="default" r:id="rId6"/>
      <w:headerReference w:type="first" r:id="rId7"/>
      <w:footerReference w:type="first" r:id="rId8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070FC" w14:textId="77777777" w:rsidR="008E798A" w:rsidRDefault="008E798A">
      <w:r>
        <w:separator/>
      </w:r>
    </w:p>
  </w:endnote>
  <w:endnote w:type="continuationSeparator" w:id="0">
    <w:p w14:paraId="5C50F384" w14:textId="77777777" w:rsidR="008E798A" w:rsidRDefault="008E7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E5B6D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46633F7E" wp14:editId="6887B13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A005" w14:textId="77777777" w:rsidR="004302D0" w:rsidRPr="00B01F08" w:rsidRDefault="004302D0" w:rsidP="004302D0">
    <w:pPr>
      <w:pStyle w:val="Stopka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E12AEF4" wp14:editId="4DCE9B62">
          <wp:simplePos x="0" y="0"/>
          <wp:positionH relativeFrom="column">
            <wp:posOffset>2748280</wp:posOffset>
          </wp:positionH>
          <wp:positionV relativeFrom="paragraph">
            <wp:posOffset>122555</wp:posOffset>
          </wp:positionV>
          <wp:extent cx="1248044" cy="660400"/>
          <wp:effectExtent l="0" t="0" r="9525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044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A2BE927" wp14:editId="519C3BE2">
          <wp:simplePos x="0" y="0"/>
          <wp:positionH relativeFrom="column">
            <wp:posOffset>5423535</wp:posOffset>
          </wp:positionH>
          <wp:positionV relativeFrom="paragraph">
            <wp:posOffset>312420</wp:posOffset>
          </wp:positionV>
          <wp:extent cx="1033780" cy="334645"/>
          <wp:effectExtent l="0" t="0" r="0" b="8255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0" allowOverlap="1" wp14:anchorId="71B22836" wp14:editId="5ABD9B06">
          <wp:simplePos x="0" y="0"/>
          <wp:positionH relativeFrom="page">
            <wp:posOffset>266700</wp:posOffset>
          </wp:positionH>
          <wp:positionV relativeFrom="paragraph">
            <wp:posOffset>75565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AFAF2B" w14:textId="77777777" w:rsidR="007B2500" w:rsidRPr="004302D0" w:rsidRDefault="00141859" w:rsidP="004302D0">
    <w:pPr>
      <w:pStyle w:val="Stopka"/>
    </w:pPr>
    <w:r>
      <w:rPr>
        <w:noProof/>
      </w:rPr>
      <w:drawing>
        <wp:anchor distT="0" distB="0" distL="114300" distR="114300" simplePos="0" relativeHeight="251663872" behindDoc="0" locked="0" layoutInCell="1" allowOverlap="1" wp14:anchorId="36F11550" wp14:editId="59CB79A0">
          <wp:simplePos x="0" y="0"/>
          <wp:positionH relativeFrom="column">
            <wp:posOffset>4765040</wp:posOffset>
          </wp:positionH>
          <wp:positionV relativeFrom="paragraph">
            <wp:posOffset>58420</wp:posOffset>
          </wp:positionV>
          <wp:extent cx="389890" cy="417195"/>
          <wp:effectExtent l="0" t="0" r="0" b="1905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6E05C79D" wp14:editId="6EC7BFBA">
          <wp:simplePos x="0" y="0"/>
          <wp:positionH relativeFrom="column">
            <wp:posOffset>4083685</wp:posOffset>
          </wp:positionH>
          <wp:positionV relativeFrom="paragraph">
            <wp:posOffset>118745</wp:posOffset>
          </wp:positionV>
          <wp:extent cx="608330" cy="355600"/>
          <wp:effectExtent l="0" t="0" r="127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34EBD" w14:textId="77777777" w:rsidR="008E798A" w:rsidRDefault="008E798A">
      <w:r>
        <w:separator/>
      </w:r>
    </w:p>
  </w:footnote>
  <w:footnote w:type="continuationSeparator" w:id="0">
    <w:p w14:paraId="60809A63" w14:textId="77777777" w:rsidR="008E798A" w:rsidRDefault="008E7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577E" w14:textId="77777777"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38A59EA3" wp14:editId="44C39407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24BFC"/>
    <w:rsid w:val="00061F20"/>
    <w:rsid w:val="00080D83"/>
    <w:rsid w:val="000D283E"/>
    <w:rsid w:val="00124D4A"/>
    <w:rsid w:val="001304E7"/>
    <w:rsid w:val="00130B23"/>
    <w:rsid w:val="00141859"/>
    <w:rsid w:val="001A02A1"/>
    <w:rsid w:val="001B210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40149C"/>
    <w:rsid w:val="00414478"/>
    <w:rsid w:val="004302D0"/>
    <w:rsid w:val="00464281"/>
    <w:rsid w:val="00492BD3"/>
    <w:rsid w:val="004B70BD"/>
    <w:rsid w:val="0052111D"/>
    <w:rsid w:val="005760A9"/>
    <w:rsid w:val="00594464"/>
    <w:rsid w:val="00622781"/>
    <w:rsid w:val="00640BFF"/>
    <w:rsid w:val="00641FA0"/>
    <w:rsid w:val="0069621B"/>
    <w:rsid w:val="006B4267"/>
    <w:rsid w:val="006C145E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8E798A"/>
    <w:rsid w:val="00935F2D"/>
    <w:rsid w:val="009C5319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051B1"/>
    <w:rsid w:val="00C62C24"/>
    <w:rsid w:val="00C635B6"/>
    <w:rsid w:val="00CA5CBD"/>
    <w:rsid w:val="00CE005B"/>
    <w:rsid w:val="00D0361A"/>
    <w:rsid w:val="00D30ADD"/>
    <w:rsid w:val="00D43A0D"/>
    <w:rsid w:val="00D46867"/>
    <w:rsid w:val="00D46A5B"/>
    <w:rsid w:val="00D526F3"/>
    <w:rsid w:val="00DA2034"/>
    <w:rsid w:val="00DC733E"/>
    <w:rsid w:val="00DF57BE"/>
    <w:rsid w:val="00E06500"/>
    <w:rsid w:val="00E57060"/>
    <w:rsid w:val="00E81ADD"/>
    <w:rsid w:val="00E87616"/>
    <w:rsid w:val="00EA5C16"/>
    <w:rsid w:val="00EF000D"/>
    <w:rsid w:val="00F545A3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827CD9"/>
  <w15:docId w15:val="{8C168C87-C048-4712-869C-EA15F1E4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9C531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C53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C531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C53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C531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2</TotalTime>
  <Pages>1</Pages>
  <Words>282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Tomasz Hoppe</cp:lastModifiedBy>
  <cp:revision>5</cp:revision>
  <cp:lastPrinted>2017-12-12T12:43:00Z</cp:lastPrinted>
  <dcterms:created xsi:type="dcterms:W3CDTF">2019-01-25T09:41:00Z</dcterms:created>
  <dcterms:modified xsi:type="dcterms:W3CDTF">2019-01-31T13:44:00Z</dcterms:modified>
</cp:coreProperties>
</file>